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559" w:rsidRDefault="00690559" w:rsidP="006C21ED">
      <w:pPr>
        <w:pStyle w:val="Heading1"/>
        <w:spacing w:before="0"/>
        <w:jc w:val="center"/>
        <w:rPr>
          <w:sz w:val="44"/>
          <w:lang w:val="da-DK"/>
        </w:rPr>
      </w:pPr>
      <w:r>
        <w:rPr>
          <w:sz w:val="44"/>
          <w:lang w:val="da-DK"/>
        </w:rPr>
        <w:t>Sct. Georg Distrikt afholder</w:t>
      </w:r>
    </w:p>
    <w:p w:rsidR="00690559" w:rsidRPr="00241C3E" w:rsidRDefault="00690559" w:rsidP="006C21ED">
      <w:pPr>
        <w:pStyle w:val="Heading1"/>
        <w:spacing w:before="0"/>
        <w:jc w:val="center"/>
        <w:rPr>
          <w:sz w:val="16"/>
          <w:lang w:val="da-DK"/>
        </w:rPr>
      </w:pPr>
      <w:r w:rsidRPr="00326516">
        <w:rPr>
          <w:noProof/>
          <w:sz w:val="44"/>
          <w:lang w:val="da-DK" w:eastAsia="da-D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lede 7" o:spid="_x0000_i1025" type="#_x0000_t75" style="width:90pt;height:114pt;visibility:visible">
            <v:imagedata r:id="rId6" o:title="" chromakey="white"/>
          </v:shape>
        </w:pict>
      </w:r>
      <w:r>
        <w:rPr>
          <w:sz w:val="44"/>
          <w:lang w:val="da-DK"/>
        </w:rPr>
        <w:br/>
      </w:r>
      <w:r w:rsidRPr="007147AF">
        <w:rPr>
          <w:sz w:val="44"/>
          <w:lang w:val="da-DK"/>
        </w:rPr>
        <w:t>Junior-</w:t>
      </w:r>
      <w:r>
        <w:rPr>
          <w:sz w:val="44"/>
          <w:lang w:val="da-DK"/>
        </w:rPr>
        <w:t>, trop-</w:t>
      </w:r>
      <w:r w:rsidRPr="007147AF">
        <w:rPr>
          <w:sz w:val="44"/>
          <w:lang w:val="da-DK"/>
        </w:rPr>
        <w:t xml:space="preserve"> og </w:t>
      </w:r>
      <w:r>
        <w:rPr>
          <w:sz w:val="44"/>
          <w:lang w:val="da-DK"/>
        </w:rPr>
        <w:t>senior</w:t>
      </w:r>
      <w:r w:rsidRPr="007147AF">
        <w:rPr>
          <w:sz w:val="44"/>
          <w:lang w:val="da-DK"/>
        </w:rPr>
        <w:t>tropsweekend</w:t>
      </w:r>
      <w:r>
        <w:rPr>
          <w:sz w:val="16"/>
          <w:lang w:val="da-DK"/>
        </w:rPr>
        <w:br/>
      </w:r>
    </w:p>
    <w:p w:rsidR="00690559" w:rsidRPr="007147AF" w:rsidRDefault="00690559" w:rsidP="006C21ED">
      <w:pPr>
        <w:pStyle w:val="Heading2"/>
        <w:spacing w:before="0"/>
        <w:rPr>
          <w:lang w:val="da-DK"/>
        </w:rPr>
      </w:pPr>
      <w:r w:rsidRPr="007147AF">
        <w:rPr>
          <w:lang w:val="da-DK"/>
        </w:rPr>
        <w:t>Oplysninger:</w:t>
      </w:r>
    </w:p>
    <w:p w:rsidR="00690559" w:rsidRPr="007147AF" w:rsidRDefault="00690559" w:rsidP="006C21ED">
      <w:pPr>
        <w:rPr>
          <w:lang w:val="da-DK"/>
        </w:rPr>
      </w:pPr>
      <w:r w:rsidRPr="007147AF">
        <w:rPr>
          <w:lang w:val="da-DK"/>
        </w:rPr>
        <w:t xml:space="preserve">Tid: </w:t>
      </w:r>
      <w:r>
        <w:rPr>
          <w:lang w:val="da-DK"/>
        </w:rPr>
        <w:t>Fredag d. 27/9 til søndag d. 29/9 2024</w:t>
      </w:r>
      <w:r w:rsidRPr="00241C3E">
        <w:rPr>
          <w:lang w:val="da-DK"/>
        </w:rPr>
        <w:t xml:space="preserve"> </w:t>
      </w:r>
      <w:r>
        <w:rPr>
          <w:lang w:val="da-DK"/>
        </w:rPr>
        <w:t>(</w:t>
      </w:r>
      <w:r w:rsidRPr="00241C3E">
        <w:rPr>
          <w:lang w:val="da-DK"/>
        </w:rPr>
        <w:t>samtidig med</w:t>
      </w:r>
      <w:r>
        <w:rPr>
          <w:lang w:val="da-DK"/>
        </w:rPr>
        <w:t xml:space="preserve"> BL/BA kursus samme sted)</w:t>
      </w:r>
      <w:r>
        <w:rPr>
          <w:lang w:val="da-DK"/>
        </w:rPr>
        <w:br/>
        <w:t>Der er ankomst mellem kl. 17.30 og 18.30 – Vi slutter søndag kl. 14.00</w:t>
      </w:r>
      <w:r>
        <w:rPr>
          <w:lang w:val="da-DK"/>
        </w:rPr>
        <w:br/>
        <w:t>Sted: Arresø centret, Auderød Byvej4, 3300 Frederiksværk.</w:t>
      </w:r>
      <w:r>
        <w:rPr>
          <w:lang w:val="da-DK"/>
        </w:rPr>
        <w:br/>
      </w:r>
      <w:r w:rsidRPr="007147AF">
        <w:rPr>
          <w:lang w:val="da-DK"/>
        </w:rPr>
        <w:t>Pris pr</w:t>
      </w:r>
      <w:r>
        <w:rPr>
          <w:lang w:val="da-DK"/>
        </w:rPr>
        <w:t>. deltager: 30</w:t>
      </w:r>
      <w:r w:rsidRPr="007147AF">
        <w:rPr>
          <w:lang w:val="da-DK"/>
        </w:rPr>
        <w:t>0,00 kr.</w:t>
      </w:r>
    </w:p>
    <w:p w:rsidR="00690559" w:rsidRDefault="00690559" w:rsidP="006C21ED">
      <w:pPr>
        <w:spacing w:after="0"/>
        <w:rPr>
          <w:lang w:val="da-DK"/>
        </w:rPr>
      </w:pPr>
      <w:r w:rsidRPr="007147AF">
        <w:rPr>
          <w:rFonts w:ascii="Cambria" w:hAnsi="Cambria"/>
          <w:b/>
          <w:bCs/>
          <w:sz w:val="26"/>
          <w:szCs w:val="26"/>
          <w:lang w:val="da-DK" w:eastAsia="da-DK"/>
        </w:rPr>
        <w:t>Deltagere:</w:t>
      </w:r>
      <w:r w:rsidRPr="007147AF">
        <w:rPr>
          <w:rFonts w:ascii="Cambria" w:hAnsi="Cambria"/>
          <w:b/>
          <w:bCs/>
          <w:color w:val="4F81BD"/>
          <w:sz w:val="26"/>
          <w:szCs w:val="26"/>
          <w:lang w:val="da-DK"/>
        </w:rPr>
        <w:br/>
      </w:r>
      <w:r>
        <w:rPr>
          <w:lang w:val="da-DK"/>
        </w:rPr>
        <w:t>Alle junior-,</w:t>
      </w:r>
      <w:r w:rsidRPr="00241C3E">
        <w:rPr>
          <w:lang w:val="da-DK"/>
        </w:rPr>
        <w:t xml:space="preserve"> spejder</w:t>
      </w:r>
      <w:r>
        <w:rPr>
          <w:lang w:val="da-DK"/>
        </w:rPr>
        <w:t>- og senior</w:t>
      </w:r>
      <w:r w:rsidRPr="00241C3E">
        <w:rPr>
          <w:lang w:val="da-DK"/>
        </w:rPr>
        <w:t>troppe i Sgt. Georg Distrikt.</w:t>
      </w:r>
    </w:p>
    <w:p w:rsidR="00690559" w:rsidRDefault="00690559" w:rsidP="006C21ED">
      <w:pPr>
        <w:spacing w:after="0"/>
        <w:rPr>
          <w:lang w:val="da-DK"/>
        </w:rPr>
      </w:pPr>
    </w:p>
    <w:p w:rsidR="00690559" w:rsidRDefault="00690559" w:rsidP="006C21ED">
      <w:pPr>
        <w:rPr>
          <w:color w:val="000000"/>
          <w:sz w:val="24"/>
          <w:szCs w:val="24"/>
          <w:lang w:val="da-DK" w:eastAsia="da-DK"/>
        </w:rPr>
      </w:pPr>
      <w:r>
        <w:rPr>
          <w:rFonts w:ascii="Cambria" w:hAnsi="Cambria"/>
          <w:b/>
          <w:bCs/>
          <w:sz w:val="26"/>
          <w:szCs w:val="26"/>
          <w:lang w:val="da-DK" w:eastAsia="da-DK"/>
        </w:rPr>
        <w:t>Indhold:</w:t>
      </w:r>
      <w:r>
        <w:rPr>
          <w:rFonts w:ascii="Cambria" w:hAnsi="Cambria"/>
          <w:b/>
          <w:bCs/>
          <w:sz w:val="26"/>
          <w:szCs w:val="26"/>
          <w:lang w:val="da-DK" w:eastAsia="da-DK"/>
        </w:rPr>
        <w:br/>
      </w:r>
      <w:r w:rsidRPr="00241C3E">
        <w:rPr>
          <w:color w:val="000000"/>
          <w:sz w:val="24"/>
          <w:szCs w:val="24"/>
          <w:lang w:val="da-DK" w:eastAsia="da-DK"/>
        </w:rPr>
        <w:t>Distriktet vil i år være med til at samle alle junior</w:t>
      </w:r>
      <w:r>
        <w:rPr>
          <w:color w:val="000000"/>
          <w:sz w:val="24"/>
          <w:szCs w:val="24"/>
          <w:lang w:val="da-DK" w:eastAsia="da-DK"/>
        </w:rPr>
        <w:t>-,</w:t>
      </w:r>
      <w:r w:rsidRPr="00241C3E">
        <w:rPr>
          <w:color w:val="000000"/>
          <w:sz w:val="24"/>
          <w:szCs w:val="24"/>
          <w:lang w:val="da-DK" w:eastAsia="da-DK"/>
        </w:rPr>
        <w:t xml:space="preserve"> spejder</w:t>
      </w:r>
      <w:r>
        <w:rPr>
          <w:color w:val="000000"/>
          <w:sz w:val="24"/>
          <w:szCs w:val="24"/>
          <w:lang w:val="da-DK" w:eastAsia="da-DK"/>
        </w:rPr>
        <w:t xml:space="preserve"> og seniortroppe</w:t>
      </w:r>
    </w:p>
    <w:p w:rsidR="00690559" w:rsidRPr="00241C3E" w:rsidRDefault="00690559" w:rsidP="006C21ED">
      <w:pPr>
        <w:rPr>
          <w:color w:val="000000"/>
          <w:sz w:val="24"/>
          <w:szCs w:val="24"/>
          <w:lang w:val="da-DK" w:eastAsia="da-DK"/>
        </w:rPr>
      </w:pPr>
      <w:r w:rsidRPr="00241C3E">
        <w:rPr>
          <w:color w:val="000000"/>
          <w:sz w:val="24"/>
          <w:szCs w:val="24"/>
          <w:lang w:val="da-DK" w:eastAsia="da-DK"/>
        </w:rPr>
        <w:t>Derfor vil vi afholde distrikts weekend, hvor formålet er at fremme patrulje sammenholdet, og skabe mulighed for nye venskaber.</w:t>
      </w:r>
      <w:r>
        <w:rPr>
          <w:color w:val="000000"/>
          <w:sz w:val="24"/>
          <w:szCs w:val="24"/>
          <w:lang w:val="da-DK" w:eastAsia="da-DK"/>
        </w:rPr>
        <w:br/>
        <w:t>Der vil også være hyggelige opgaver hvor vi udfordrer jeres spejderånd.</w:t>
      </w:r>
      <w:r>
        <w:rPr>
          <w:color w:val="000000"/>
          <w:sz w:val="24"/>
          <w:szCs w:val="24"/>
          <w:lang w:val="da-DK" w:eastAsia="da-DK"/>
        </w:rPr>
        <w:br/>
        <w:t xml:space="preserve">Er DU </w:t>
      </w:r>
      <w:r w:rsidRPr="00241C3E">
        <w:rPr>
          <w:color w:val="000000"/>
          <w:sz w:val="24"/>
          <w:szCs w:val="24"/>
          <w:lang w:val="da-DK" w:eastAsia="da-DK"/>
        </w:rPr>
        <w:t>k</w:t>
      </w:r>
      <w:r>
        <w:rPr>
          <w:color w:val="000000"/>
          <w:sz w:val="24"/>
          <w:szCs w:val="24"/>
          <w:lang w:val="da-DK" w:eastAsia="da-DK"/>
        </w:rPr>
        <w:t>lar til oplevelserne som venter?</w:t>
      </w:r>
    </w:p>
    <w:p w:rsidR="00690559" w:rsidRPr="00CE1C5A" w:rsidRDefault="00690559" w:rsidP="006C21ED">
      <w:pPr>
        <w:pStyle w:val="Heading2"/>
        <w:rPr>
          <w:rFonts w:ascii="Calibri" w:hAnsi="Calibri"/>
          <w:b w:val="0"/>
          <w:bCs w:val="0"/>
          <w:color w:val="000000"/>
          <w:sz w:val="24"/>
          <w:szCs w:val="24"/>
          <w:lang w:val="da-DK" w:eastAsia="da-DK"/>
        </w:rPr>
      </w:pPr>
      <w:r>
        <w:rPr>
          <w:lang w:val="da-DK" w:eastAsia="da-DK"/>
        </w:rPr>
        <w:t>Medbring:</w:t>
      </w:r>
      <w:r>
        <w:rPr>
          <w:lang w:val="da-DK" w:eastAsia="da-DK"/>
        </w:rPr>
        <w:br/>
      </w:r>
      <w:r w:rsidRPr="00CE1C5A">
        <w:rPr>
          <w:rFonts w:ascii="Calibri" w:hAnsi="Calibri"/>
          <w:b w:val="0"/>
          <w:bCs w:val="0"/>
          <w:color w:val="000000"/>
          <w:sz w:val="24"/>
          <w:szCs w:val="24"/>
          <w:lang w:val="da-DK" w:eastAsia="da-DK"/>
        </w:rPr>
        <w:t>Alm. weekend udrustning til overnatning i telt (tøj efter vejret)</w:t>
      </w:r>
      <w:r w:rsidRPr="00CE1C5A">
        <w:rPr>
          <w:rFonts w:ascii="Calibri" w:hAnsi="Calibri"/>
          <w:b w:val="0"/>
          <w:bCs w:val="0"/>
          <w:color w:val="000000"/>
          <w:sz w:val="24"/>
          <w:szCs w:val="24"/>
          <w:lang w:val="da-DK" w:eastAsia="da-DK"/>
        </w:rPr>
        <w:br/>
        <w:t>Madpakke til fredag aften (hvis man ikke har spist hjemmefra)</w:t>
      </w:r>
      <w:r>
        <w:rPr>
          <w:rFonts w:ascii="Calibri" w:hAnsi="Calibri"/>
          <w:b w:val="0"/>
          <w:bCs w:val="0"/>
          <w:color w:val="000000"/>
          <w:sz w:val="24"/>
          <w:szCs w:val="24"/>
          <w:lang w:val="da-DK" w:eastAsia="da-DK"/>
        </w:rPr>
        <w:br/>
      </w:r>
      <w:r w:rsidRPr="00CE1C5A">
        <w:rPr>
          <w:rFonts w:ascii="Calibri" w:hAnsi="Calibri"/>
          <w:b w:val="0"/>
          <w:bCs w:val="0"/>
          <w:color w:val="000000"/>
          <w:sz w:val="24"/>
          <w:szCs w:val="24"/>
          <w:lang w:val="da-DK" w:eastAsia="da-DK"/>
        </w:rPr>
        <w:br/>
      </w:r>
      <w:r>
        <w:rPr>
          <w:lang w:val="da-DK" w:eastAsia="da-DK"/>
        </w:rPr>
        <w:t>Tilmelding:</w:t>
      </w:r>
    </w:p>
    <w:p w:rsidR="00690559" w:rsidRDefault="00690559" w:rsidP="006C21ED">
      <w:pPr>
        <w:rPr>
          <w:color w:val="000000"/>
          <w:sz w:val="24"/>
          <w:szCs w:val="24"/>
          <w:lang w:val="da-DK" w:eastAsia="da-DK"/>
        </w:rPr>
      </w:pPr>
      <w:r w:rsidRPr="00241C3E">
        <w:rPr>
          <w:color w:val="000000"/>
          <w:sz w:val="24"/>
          <w:szCs w:val="24"/>
          <w:lang w:val="da-DK" w:eastAsia="da-DK"/>
        </w:rPr>
        <w:t xml:space="preserve">Tilmelding skal ske til </w:t>
      </w:r>
      <w:r>
        <w:rPr>
          <w:color w:val="000000"/>
          <w:sz w:val="24"/>
          <w:szCs w:val="24"/>
          <w:lang w:val="da-DK" w:eastAsia="da-DK"/>
        </w:rPr>
        <w:t>din leder senest den 13</w:t>
      </w:r>
      <w:r w:rsidRPr="00241C3E">
        <w:rPr>
          <w:color w:val="000000"/>
          <w:sz w:val="24"/>
          <w:szCs w:val="24"/>
          <w:lang w:val="da-DK" w:eastAsia="da-DK"/>
        </w:rPr>
        <w:t>. sep.</w:t>
      </w:r>
      <w:r>
        <w:rPr>
          <w:color w:val="000000"/>
          <w:sz w:val="24"/>
          <w:szCs w:val="24"/>
          <w:lang w:val="da-DK" w:eastAsia="da-DK"/>
        </w:rPr>
        <w:br/>
        <w:t>Så kan lederne lave en samlet tilmelding fra hele junior / trop og sende den til mig.</w:t>
      </w:r>
    </w:p>
    <w:p w:rsidR="00690559" w:rsidRDefault="00690559" w:rsidP="006C21ED">
      <w:pPr>
        <w:jc w:val="center"/>
        <w:rPr>
          <w:rFonts w:ascii="Verdana" w:hAnsi="Verdana"/>
          <w:b/>
          <w:lang w:val="da-DK"/>
        </w:rPr>
      </w:pPr>
      <w:r w:rsidRPr="00241C3E">
        <w:rPr>
          <w:rFonts w:ascii="Verdana" w:hAnsi="Verdana"/>
          <w:b/>
          <w:lang w:val="da-DK"/>
        </w:rPr>
        <w:t xml:space="preserve">Vel mødt </w:t>
      </w:r>
      <w:r>
        <w:rPr>
          <w:rFonts w:ascii="Verdana" w:hAnsi="Verdana"/>
          <w:b/>
          <w:lang w:val="da-DK"/>
        </w:rPr>
        <w:t>til en god weekend</w:t>
      </w:r>
      <w:r w:rsidRPr="00241C3E">
        <w:rPr>
          <w:rFonts w:ascii="Verdana" w:hAnsi="Verdana"/>
          <w:b/>
          <w:lang w:val="da-DK"/>
        </w:rPr>
        <w:t xml:space="preserve"> med distriktet.</w:t>
      </w:r>
    </w:p>
    <w:p w:rsidR="00690559" w:rsidRPr="005931A2" w:rsidRDefault="00690559" w:rsidP="006C21ED">
      <w:pPr>
        <w:tabs>
          <w:tab w:val="left" w:pos="1701"/>
        </w:tabs>
        <w:jc w:val="center"/>
        <w:rPr>
          <w:b/>
          <w:sz w:val="28"/>
          <w:lang w:val="da-DK"/>
        </w:rPr>
      </w:pPr>
      <w:r w:rsidRPr="00241C3E">
        <w:rPr>
          <w:b/>
          <w:sz w:val="28"/>
          <w:lang w:val="da-DK"/>
        </w:rPr>
        <w:t>D</w:t>
      </w:r>
      <w:r w:rsidRPr="00CE1C5A">
        <w:rPr>
          <w:b/>
          <w:sz w:val="28"/>
          <w:lang w:val="da-DK"/>
        </w:rPr>
        <w:t>TA Anders Pete</w:t>
      </w:r>
      <w:r w:rsidRPr="005931A2">
        <w:rPr>
          <w:b/>
          <w:sz w:val="28"/>
          <w:lang w:val="da-DK"/>
        </w:rPr>
        <w:t>rson</w:t>
      </w:r>
    </w:p>
    <w:p w:rsidR="00690559" w:rsidRPr="00241C3E" w:rsidRDefault="00690559" w:rsidP="006C21ED">
      <w:pPr>
        <w:rPr>
          <w:rFonts w:ascii="Arial Rounded MT Bold" w:hAnsi="Arial Rounded MT Bold"/>
          <w:sz w:val="32"/>
          <w:szCs w:val="32"/>
          <w:lang w:val="da-DK"/>
        </w:rPr>
      </w:pPr>
      <w:r w:rsidRPr="00241C3E">
        <w:rPr>
          <w:rFonts w:ascii="Arial Rounded MT Bold" w:hAnsi="Arial Rounded MT Bold"/>
          <w:sz w:val="32"/>
          <w:szCs w:val="32"/>
          <w:lang w:val="da-DK"/>
        </w:rPr>
        <w:t>---------------------------------------klip/riv/bid------------------------------------</w:t>
      </w:r>
    </w:p>
    <w:p w:rsidR="00690559" w:rsidRPr="00241C3E" w:rsidRDefault="00690559" w:rsidP="006C21ED">
      <w:pPr>
        <w:rPr>
          <w:rFonts w:ascii="Arial Rounded MT Bold" w:hAnsi="Arial Rounded MT Bold"/>
          <w:sz w:val="28"/>
          <w:szCs w:val="28"/>
          <w:lang w:val="da-DK"/>
        </w:rPr>
      </w:pPr>
      <w:r>
        <w:rPr>
          <w:rFonts w:ascii="Arial Rounded MT Bold" w:hAnsi="Arial Rounded MT Bold"/>
          <w:sz w:val="28"/>
          <w:szCs w:val="28"/>
          <w:lang w:val="da-DK"/>
        </w:rPr>
        <w:br/>
        <w:t xml:space="preserve">Noget vi skal vide?? Medicin, madallergi </w:t>
      </w:r>
      <w:r w:rsidRPr="00241C3E">
        <w:rPr>
          <w:rFonts w:ascii="Arial Rounded MT Bold" w:hAnsi="Arial Rounded MT Bold"/>
          <w:sz w:val="28"/>
          <w:szCs w:val="28"/>
          <w:lang w:val="da-DK"/>
        </w:rPr>
        <w:t>el lign.</w:t>
      </w:r>
      <w:r>
        <w:rPr>
          <w:rFonts w:ascii="Arial Rounded MT Bold" w:hAnsi="Arial Rounded MT Bold"/>
          <w:sz w:val="28"/>
          <w:szCs w:val="28"/>
          <w:lang w:val="da-DK"/>
        </w:rPr>
        <w:t>?</w:t>
      </w:r>
      <w:r w:rsidRPr="00241C3E">
        <w:rPr>
          <w:rFonts w:ascii="Arial Rounded MT Bold" w:hAnsi="Arial Rounded MT Bold"/>
          <w:sz w:val="28"/>
          <w:szCs w:val="28"/>
          <w:lang w:val="da-DK"/>
        </w:rPr>
        <w:t xml:space="preserve"> Skriv på bagsiden </w:t>
      </w:r>
    </w:p>
    <w:p w:rsidR="00690559" w:rsidRPr="003F2BD9" w:rsidRDefault="00690559" w:rsidP="006C21ED">
      <w:pPr>
        <w:rPr>
          <w:szCs w:val="28"/>
          <w:lang w:val="da-DK"/>
        </w:rPr>
      </w:pPr>
    </w:p>
    <w:sectPr w:rsidR="00690559" w:rsidRPr="003F2BD9" w:rsidSect="00241C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559" w:rsidRDefault="00690559" w:rsidP="0063401E">
      <w:pPr>
        <w:spacing w:after="0" w:line="240" w:lineRule="auto"/>
      </w:pPr>
      <w:r>
        <w:separator/>
      </w:r>
    </w:p>
  </w:endnote>
  <w:endnote w:type="continuationSeparator" w:id="0">
    <w:p w:rsidR="00690559" w:rsidRDefault="00690559" w:rsidP="0063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559" w:rsidRDefault="00690559" w:rsidP="0063401E">
      <w:pPr>
        <w:spacing w:after="0" w:line="240" w:lineRule="auto"/>
      </w:pPr>
      <w:r>
        <w:separator/>
      </w:r>
    </w:p>
  </w:footnote>
  <w:footnote w:type="continuationSeparator" w:id="0">
    <w:p w:rsidR="00690559" w:rsidRDefault="00690559" w:rsidP="00634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Header"/>
    </w:pPr>
    <w:r>
      <w:rPr>
        <w:noProof/>
        <w:lang w:val="da-DK"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75754" o:spid="_x0000_s2049" type="#_x0000_t75" style="position:absolute;margin-left:0;margin-top:0;width:481.5pt;height:690.7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Header"/>
    </w:pPr>
    <w:r>
      <w:rPr>
        <w:noProof/>
        <w:lang w:val="da-DK"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75755" o:spid="_x0000_s2050" type="#_x0000_t75" style="position:absolute;margin-left:0;margin-top:0;width:481.5pt;height:690.7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59" w:rsidRDefault="00690559">
    <w:pPr>
      <w:pStyle w:val="Header"/>
    </w:pPr>
    <w:r>
      <w:rPr>
        <w:noProof/>
        <w:lang w:val="da-DK"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275753" o:spid="_x0000_s2051" type="#_x0000_t75" style="position:absolute;margin-left:0;margin-top:0;width:481.5pt;height:690.7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401E"/>
    <w:rsid w:val="000223DB"/>
    <w:rsid w:val="000B6A78"/>
    <w:rsid w:val="00103A3F"/>
    <w:rsid w:val="00241C3E"/>
    <w:rsid w:val="00287924"/>
    <w:rsid w:val="002B3B55"/>
    <w:rsid w:val="0031736E"/>
    <w:rsid w:val="00326516"/>
    <w:rsid w:val="00353284"/>
    <w:rsid w:val="003830C8"/>
    <w:rsid w:val="003A3CAB"/>
    <w:rsid w:val="003F2BD9"/>
    <w:rsid w:val="00426057"/>
    <w:rsid w:val="0054512E"/>
    <w:rsid w:val="005931A2"/>
    <w:rsid w:val="005976B3"/>
    <w:rsid w:val="005D5657"/>
    <w:rsid w:val="005E25C0"/>
    <w:rsid w:val="00631AD3"/>
    <w:rsid w:val="0063401E"/>
    <w:rsid w:val="00635AA7"/>
    <w:rsid w:val="00690559"/>
    <w:rsid w:val="006A57CE"/>
    <w:rsid w:val="006C21ED"/>
    <w:rsid w:val="007147AF"/>
    <w:rsid w:val="00725DAE"/>
    <w:rsid w:val="0072702A"/>
    <w:rsid w:val="00730F0C"/>
    <w:rsid w:val="00772067"/>
    <w:rsid w:val="007E2B56"/>
    <w:rsid w:val="00871BA4"/>
    <w:rsid w:val="008925BF"/>
    <w:rsid w:val="008A644B"/>
    <w:rsid w:val="008B5EFF"/>
    <w:rsid w:val="008E43D1"/>
    <w:rsid w:val="009126F2"/>
    <w:rsid w:val="00937C92"/>
    <w:rsid w:val="00940B84"/>
    <w:rsid w:val="0096679F"/>
    <w:rsid w:val="009733CB"/>
    <w:rsid w:val="00A212E2"/>
    <w:rsid w:val="00A40659"/>
    <w:rsid w:val="00A845E9"/>
    <w:rsid w:val="00A87784"/>
    <w:rsid w:val="00AA0D85"/>
    <w:rsid w:val="00AA5D49"/>
    <w:rsid w:val="00AB0F26"/>
    <w:rsid w:val="00AE223B"/>
    <w:rsid w:val="00AF7F5C"/>
    <w:rsid w:val="00BB33BA"/>
    <w:rsid w:val="00C35552"/>
    <w:rsid w:val="00C6427C"/>
    <w:rsid w:val="00C76301"/>
    <w:rsid w:val="00C81B8B"/>
    <w:rsid w:val="00CA1AAB"/>
    <w:rsid w:val="00CA50E8"/>
    <w:rsid w:val="00CC62A6"/>
    <w:rsid w:val="00CD52F1"/>
    <w:rsid w:val="00CE1C5A"/>
    <w:rsid w:val="00CF089D"/>
    <w:rsid w:val="00D2750A"/>
    <w:rsid w:val="00D32614"/>
    <w:rsid w:val="00D40912"/>
    <w:rsid w:val="00D4634D"/>
    <w:rsid w:val="00D67C85"/>
    <w:rsid w:val="00D903A3"/>
    <w:rsid w:val="00DB416A"/>
    <w:rsid w:val="00DF6C99"/>
    <w:rsid w:val="00E24DCC"/>
    <w:rsid w:val="00EB64E9"/>
    <w:rsid w:val="00F1288E"/>
    <w:rsid w:val="00F61694"/>
    <w:rsid w:val="00FD6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CA1AAB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1AAB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1AAB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1AAB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CA1AAB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1AAB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A1AAB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A1AAB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CA1AAB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A1AAB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1AAB"/>
    <w:rPr>
      <w:rFonts w:ascii="Cambria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A1AAB"/>
    <w:rPr>
      <w:rFonts w:ascii="Cambria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A1AAB"/>
    <w:rPr>
      <w:rFonts w:ascii="Cambria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A1AAB"/>
    <w:rPr>
      <w:rFonts w:ascii="Cambria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A1AAB"/>
    <w:rPr>
      <w:rFonts w:ascii="Cambria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A1AAB"/>
    <w:rPr>
      <w:rFonts w:ascii="Cambria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A1AAB"/>
    <w:rPr>
      <w:rFonts w:ascii="Cambria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CA1AAB"/>
    <w:rPr>
      <w:rFonts w:ascii="Cambria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CA1AAB"/>
    <w:rPr>
      <w:rFonts w:ascii="Cambria" w:hAnsi="Cambria" w:cs="Times New Roman"/>
      <w:i/>
      <w:iCs/>
      <w:spacing w:val="5"/>
      <w:sz w:val="20"/>
      <w:szCs w:val="20"/>
    </w:rPr>
  </w:style>
  <w:style w:type="character" w:styleId="SubtleReference">
    <w:name w:val="Subtle Reference"/>
    <w:basedOn w:val="DefaultParagraphFont"/>
    <w:uiPriority w:val="99"/>
    <w:qFormat/>
    <w:rsid w:val="00CA1AAB"/>
    <w:rPr>
      <w:rFonts w:cs="Times New Roman"/>
      <w:smallCaps/>
    </w:rPr>
  </w:style>
  <w:style w:type="paragraph" w:styleId="Header">
    <w:name w:val="header"/>
    <w:basedOn w:val="Normal"/>
    <w:link w:val="HeaderChar"/>
    <w:uiPriority w:val="99"/>
    <w:semiHidden/>
    <w:rsid w:val="006340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401E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340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401E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CA1AAB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CA1AAB"/>
    <w:rPr>
      <w:rFonts w:ascii="Cambria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A1AAB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A1AAB"/>
    <w:rPr>
      <w:rFonts w:ascii="Cambria" w:hAnsi="Cambria" w:cs="Times New Roman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99"/>
    <w:qFormat/>
    <w:rsid w:val="00CA1AAB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A1AAB"/>
    <w:rPr>
      <w:rFonts w:cs="Times New Roman"/>
      <w:b/>
      <w:i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CA1AAB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CA1AA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A1AA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CA1AAB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A1A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A1AAB"/>
    <w:rPr>
      <w:rFonts w:cs="Times New Roman"/>
      <w:b/>
      <w:bCs/>
      <w:i/>
      <w:iCs/>
    </w:rPr>
  </w:style>
  <w:style w:type="character" w:styleId="SubtleEmphasis">
    <w:name w:val="Subtle Emphasis"/>
    <w:basedOn w:val="DefaultParagraphFont"/>
    <w:uiPriority w:val="99"/>
    <w:qFormat/>
    <w:rsid w:val="00CA1AAB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CA1AAB"/>
    <w:rPr>
      <w:rFonts w:cs="Times New Roman"/>
      <w:b/>
    </w:rPr>
  </w:style>
  <w:style w:type="character" w:styleId="IntenseReference">
    <w:name w:val="Intense Reference"/>
    <w:basedOn w:val="DefaultParagraphFont"/>
    <w:uiPriority w:val="99"/>
    <w:qFormat/>
    <w:rsid w:val="00CA1AAB"/>
    <w:rPr>
      <w:rFonts w:cs="Times New Roman"/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CA1AAB"/>
    <w:rPr>
      <w:rFonts w:cs="Times New Roman"/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A1AA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C81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1B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1736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174</Words>
  <Characters>1068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Sct</dc:title>
  <dc:subject/>
  <dc:creator>Dorthe</dc:creator>
  <cp:keywords/>
  <dc:description/>
  <cp:lastModifiedBy>Anders Peterson</cp:lastModifiedBy>
  <cp:revision>5</cp:revision>
  <cp:lastPrinted>2015-08-19T20:26:00Z</cp:lastPrinted>
  <dcterms:created xsi:type="dcterms:W3CDTF">2023-08-16T13:24:00Z</dcterms:created>
  <dcterms:modified xsi:type="dcterms:W3CDTF">2024-08-19T16:30:00Z</dcterms:modified>
</cp:coreProperties>
</file>